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8C6D4D5" w:rsidR="00AA1B10" w:rsidRPr="00696B81" w:rsidRDefault="00DC29F7"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 xml:space="preserve">CANCELLED - </w:t>
      </w:r>
      <w:r w:rsidR="00AA1B10" w:rsidRPr="00696B81">
        <w:rPr>
          <w:rFonts w:ascii="Times New Roman" w:hAnsi="Times New Roman"/>
          <w:b/>
          <w:sz w:val="32"/>
          <w:szCs w:val="32"/>
        </w:rPr>
        <w:t>ZOOM VIRTUAL NOTICE</w:t>
      </w:r>
    </w:p>
    <w:p w14:paraId="7E329458" w14:textId="5FC625C5" w:rsidR="00AA1B10" w:rsidRPr="00696B81" w:rsidRDefault="008C1DEA" w:rsidP="00AA1B10">
      <w:pPr>
        <w:spacing w:after="0" w:line="240" w:lineRule="auto"/>
        <w:jc w:val="center"/>
        <w:rPr>
          <w:rFonts w:ascii="Times New Roman" w:hAnsi="Times New Roman"/>
          <w:b/>
        </w:rPr>
      </w:pPr>
      <w:r w:rsidRPr="00696B81">
        <w:rPr>
          <w:rFonts w:ascii="Times New Roman" w:hAnsi="Times New Roman"/>
          <w:b/>
        </w:rPr>
        <w:t xml:space="preserve">February </w:t>
      </w:r>
      <w:r w:rsidR="00A71D08" w:rsidRPr="00696B81">
        <w:rPr>
          <w:rFonts w:ascii="Times New Roman" w:hAnsi="Times New Roman"/>
          <w:b/>
        </w:rPr>
        <w:t>12</w:t>
      </w:r>
      <w:r w:rsidR="00AA1B10" w:rsidRPr="00696B81">
        <w:rPr>
          <w:rFonts w:ascii="Times New Roman" w:hAnsi="Times New Roman"/>
          <w:b/>
        </w:rPr>
        <w:t>, 2021</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0AC757F8" w:rsidR="00AA1B10" w:rsidRPr="00696B81" w:rsidRDefault="00380875" w:rsidP="00AA1B10">
      <w:pPr>
        <w:spacing w:after="0"/>
        <w:jc w:val="center"/>
        <w:rPr>
          <w:rFonts w:ascii="Times New Roman" w:hAnsi="Times New Roman"/>
          <w:b/>
        </w:rPr>
      </w:pPr>
      <w:r>
        <w:rPr>
          <w:rFonts w:ascii="Times New Roman" w:hAnsi="Times New Roman"/>
          <w:b/>
        </w:rPr>
        <w:t xml:space="preserve">CANCELLED - </w:t>
      </w:r>
      <w:r w:rsidR="00AA1B10" w:rsidRPr="00696B81">
        <w:rPr>
          <w:rFonts w:ascii="Times New Roman" w:hAnsi="Times New Roman"/>
          <w:b/>
        </w:rPr>
        <w:t>ZOOM VIRTUAL NOTICED MEETING – (NO LOCATION)</w:t>
      </w:r>
    </w:p>
    <w:p w14:paraId="5B9982ED" w14:textId="77777777" w:rsidR="00AA1B10" w:rsidRPr="00696B81" w:rsidRDefault="00AA1B10" w:rsidP="00D71F62">
      <w:pPr>
        <w:spacing w:after="0"/>
        <w:jc w:val="center"/>
        <w:rPr>
          <w:rFonts w:ascii="Times New Roman" w:hAnsi="Times New Roman"/>
          <w:b/>
        </w:rPr>
      </w:pPr>
      <w:r w:rsidRPr="00696B81">
        <w:rPr>
          <w:rFonts w:ascii="Times New Roman" w:hAnsi="Times New Roman"/>
          <w:b/>
        </w:rPr>
        <w:t>SAFETY AND CRIME REDUCTION COMMISSION:</w:t>
      </w:r>
    </w:p>
    <w:p w14:paraId="2B40964A" w14:textId="77777777" w:rsidR="00AA1B10" w:rsidRPr="00696B81" w:rsidRDefault="00AA1B10" w:rsidP="00AA1B10">
      <w:pPr>
        <w:spacing w:after="0"/>
        <w:jc w:val="center"/>
        <w:rPr>
          <w:rFonts w:ascii="Times New Roman" w:hAnsi="Times New Roman"/>
          <w:b/>
        </w:rPr>
      </w:pPr>
      <w:r w:rsidRPr="00696B81">
        <w:rPr>
          <w:rFonts w:ascii="Times New Roman" w:hAnsi="Times New Roman"/>
          <w:b/>
        </w:rPr>
        <w:t>KHA FUNDING SUBCOMMITTEE</w:t>
      </w:r>
    </w:p>
    <w:p w14:paraId="67D266B4" w14:textId="1A808DFF" w:rsidR="00AA1B10" w:rsidRPr="00696B81" w:rsidRDefault="001275B4" w:rsidP="00AA1B10">
      <w:pPr>
        <w:spacing w:after="0"/>
        <w:jc w:val="center"/>
        <w:rPr>
          <w:rFonts w:ascii="Times New Roman" w:hAnsi="Times New Roman"/>
          <w:b/>
        </w:rPr>
      </w:pPr>
      <w:r w:rsidRPr="00696B81">
        <w:rPr>
          <w:rFonts w:ascii="Times New Roman" w:hAnsi="Times New Roman"/>
          <w:b/>
        </w:rPr>
        <w:t xml:space="preserve">FEBRUARY </w:t>
      </w:r>
      <w:r w:rsidR="008C1DEA" w:rsidRPr="00696B81">
        <w:rPr>
          <w:rFonts w:ascii="Times New Roman" w:hAnsi="Times New Roman"/>
          <w:b/>
        </w:rPr>
        <w:t>19</w:t>
      </w:r>
      <w:r w:rsidR="00AA1B10" w:rsidRPr="00696B81">
        <w:rPr>
          <w:rFonts w:ascii="Times New Roman" w:hAnsi="Times New Roman"/>
          <w:b/>
        </w:rPr>
        <w:t>, 2021 (</w:t>
      </w:r>
      <w:r w:rsidR="00641AD3" w:rsidRPr="00696B81">
        <w:rPr>
          <w:rFonts w:ascii="Times New Roman" w:hAnsi="Times New Roman"/>
          <w:b/>
        </w:rPr>
        <w:t>10</w:t>
      </w:r>
      <w:r w:rsidR="007572C0" w:rsidRPr="00696B81">
        <w:rPr>
          <w:rFonts w:ascii="Times New Roman" w:hAnsi="Times New Roman"/>
          <w:b/>
        </w:rPr>
        <w:t>:30AM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7905BDC3"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641AD3" w:rsidRPr="00696B81">
        <w:rPr>
          <w:rFonts w:ascii="Times New Roman" w:hAnsi="Times New Roman"/>
          <w:b/>
        </w:rPr>
        <w:t>10</w:t>
      </w:r>
      <w:r w:rsidRPr="00696B81">
        <w:rPr>
          <w:rFonts w:ascii="Times New Roman" w:hAnsi="Times New Roman"/>
          <w:b/>
        </w:rPr>
        <w:t>:30 am – 1</w:t>
      </w:r>
      <w:r w:rsidR="00641AD3" w:rsidRPr="00696B81">
        <w:rPr>
          <w:rFonts w:ascii="Times New Roman" w:hAnsi="Times New Roman"/>
          <w:b/>
        </w:rPr>
        <w:t>2</w:t>
      </w:r>
      <w:r w:rsidRPr="00696B81">
        <w:rPr>
          <w:rFonts w:ascii="Times New Roman" w:hAnsi="Times New Roman"/>
          <w:b/>
        </w:rPr>
        <w:t xml:space="preserve">:00 </w:t>
      </w:r>
      <w:r w:rsidR="00641AD3" w:rsidRPr="00696B81">
        <w:rPr>
          <w:rFonts w:ascii="Times New Roman" w:hAnsi="Times New Roman"/>
          <w:b/>
        </w:rPr>
        <w:t>p</w:t>
      </w:r>
      <w:r w:rsidRPr="00696B81">
        <w:rPr>
          <w:rFonts w:ascii="Times New Roman" w:hAnsi="Times New Roman"/>
          <w:b/>
        </w:rPr>
        <w:t>m</w:t>
      </w:r>
    </w:p>
    <w:p w14:paraId="726D8828" w14:textId="26DD19F3"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641AD3" w:rsidRPr="00696B81">
        <w:rPr>
          <w:rFonts w:ascii="Times New Roman" w:hAnsi="Times New Roman"/>
          <w:b/>
        </w:rPr>
        <w:t>10</w:t>
      </w:r>
      <w:r w:rsidRPr="00696B81">
        <w:rPr>
          <w:rFonts w:ascii="Times New Roman" w:hAnsi="Times New Roman"/>
          <w:b/>
        </w:rPr>
        <w:t>:20 am</w:t>
      </w:r>
    </w:p>
    <w:p w14:paraId="6F0D52A6" w14:textId="2EF5509A"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8C1DEA" w:rsidRPr="00696B81">
        <w:rPr>
          <w:b/>
          <w:bCs/>
        </w:rPr>
        <w:t>922 6039 0305</w:t>
      </w:r>
    </w:p>
    <w:p w14:paraId="20758BC9" w14:textId="77777777"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8C1DEA" w:rsidRPr="00696B81">
        <w:rPr>
          <w:b/>
          <w:bCs/>
        </w:rPr>
        <w:t>600994</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51E26786"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KHA Funding Subcommittee Members</w:t>
      </w:r>
    </w:p>
    <w:p w14:paraId="2DF5F3C8" w14:textId="01179583"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Pr="00696B81">
        <w:rPr>
          <w:rFonts w:ascii="Verdana" w:hAnsi="Verdana"/>
          <w:b w:val="0"/>
          <w:bCs/>
          <w:sz w:val="22"/>
          <w:szCs w:val="22"/>
        </w:rPr>
        <w:t xml:space="preserve">Timothy Sloan – Chair </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6BC77BD3"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20210</w:t>
      </w:r>
      <w:r w:rsidR="001275B4" w:rsidRPr="00696B81">
        <w:rPr>
          <w:rFonts w:ascii="Verdana" w:hAnsi="Verdana"/>
          <w:b w:val="0"/>
          <w:bCs/>
          <w:sz w:val="22"/>
          <w:szCs w:val="22"/>
        </w:rPr>
        <w:t>2</w:t>
      </w:r>
      <w:r w:rsidR="00A71D08" w:rsidRPr="00696B81">
        <w:rPr>
          <w:rFonts w:ascii="Verdana" w:hAnsi="Verdana"/>
          <w:b w:val="0"/>
          <w:bCs/>
          <w:sz w:val="22"/>
          <w:szCs w:val="22"/>
        </w:rPr>
        <w:t>12</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Meeting: KHA Funding Subcommittee</w:t>
      </w:r>
      <w:r w:rsidRPr="00696B81">
        <w:rPr>
          <w:rFonts w:ascii="Verdana" w:hAnsi="Verdana"/>
          <w:b w:val="0"/>
          <w:bCs/>
          <w:sz w:val="22"/>
          <w:szCs w:val="22"/>
        </w:rPr>
        <w:t xml:space="preserve"> </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020AFF6D"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Friday, </w:t>
      </w:r>
      <w:r w:rsidR="001275B4" w:rsidRPr="00696B81">
        <w:rPr>
          <w:rFonts w:ascii="Verdana" w:hAnsi="Verdana"/>
          <w:b/>
          <w:sz w:val="22"/>
          <w:szCs w:val="22"/>
        </w:rPr>
        <w:t>Febr</w:t>
      </w:r>
      <w:r w:rsidRPr="00696B81">
        <w:rPr>
          <w:rFonts w:ascii="Verdana" w:hAnsi="Verdana"/>
          <w:b/>
          <w:sz w:val="22"/>
          <w:szCs w:val="22"/>
        </w:rPr>
        <w:t xml:space="preserve">uary </w:t>
      </w:r>
      <w:r w:rsidR="008C1DEA" w:rsidRPr="00696B81">
        <w:rPr>
          <w:rFonts w:ascii="Verdana" w:hAnsi="Verdana"/>
          <w:b/>
          <w:sz w:val="22"/>
          <w:szCs w:val="22"/>
        </w:rPr>
        <w:t>19</w:t>
      </w:r>
      <w:r w:rsidRPr="00696B81">
        <w:rPr>
          <w:rFonts w:ascii="Verdana" w:hAnsi="Verdana"/>
          <w:b/>
          <w:sz w:val="22"/>
          <w:szCs w:val="22"/>
        </w:rPr>
        <w:t>, 2021</w:t>
      </w:r>
    </w:p>
    <w:p w14:paraId="33776C77" w14:textId="6E857855"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154C78" w:rsidRPr="00696B81">
        <w:rPr>
          <w:rFonts w:ascii="Verdana" w:hAnsi="Verdana" w:cs="Arial"/>
          <w:b/>
          <w:bCs/>
          <w:sz w:val="22"/>
          <w:szCs w:val="22"/>
        </w:rPr>
        <w:t>10</w:t>
      </w:r>
      <w:r w:rsidRPr="00696B81">
        <w:rPr>
          <w:rFonts w:ascii="Verdana" w:hAnsi="Verdana" w:cs="Arial"/>
          <w:b/>
          <w:bCs/>
          <w:sz w:val="22"/>
          <w:szCs w:val="22"/>
        </w:rPr>
        <w:t>:30 AM – 1</w:t>
      </w:r>
      <w:r w:rsidR="00154C78" w:rsidRPr="00696B81">
        <w:rPr>
          <w:rFonts w:ascii="Verdana" w:hAnsi="Verdana" w:cs="Arial"/>
          <w:b/>
          <w:bCs/>
          <w:sz w:val="22"/>
          <w:szCs w:val="22"/>
        </w:rPr>
        <w:t>2</w:t>
      </w:r>
      <w:r w:rsidRPr="00696B81">
        <w:rPr>
          <w:rFonts w:ascii="Verdana" w:hAnsi="Verdana" w:cs="Arial"/>
          <w:b/>
          <w:bCs/>
          <w:sz w:val="22"/>
          <w:szCs w:val="22"/>
        </w:rPr>
        <w:t xml:space="preserve">:00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5C086130"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154C78" w:rsidRPr="00696B81">
        <w:rPr>
          <w:rFonts w:ascii="Verdana" w:hAnsi="Verdana" w:cs="Arial"/>
          <w:b/>
          <w:bCs/>
          <w:sz w:val="22"/>
          <w:szCs w:val="22"/>
        </w:rPr>
        <w:t>10</w:t>
      </w:r>
      <w:r w:rsidRPr="00696B81">
        <w:rPr>
          <w:rFonts w:ascii="Verdana" w:hAnsi="Verdana" w:cs="Arial"/>
          <w:b/>
          <w:bCs/>
          <w:sz w:val="22"/>
          <w:szCs w:val="22"/>
        </w:rPr>
        <w:t>:20 AM</w:t>
      </w:r>
    </w:p>
    <w:p w14:paraId="5BC81FF8" w14:textId="77777777"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E967A4" w:rsidRPr="00696B81">
        <w:rPr>
          <w:rFonts w:ascii="Verdana" w:eastAsia="Calibri" w:hAnsi="Verdana" w:cs="Arial"/>
          <w:b/>
          <w:sz w:val="22"/>
          <w:szCs w:val="22"/>
        </w:rPr>
        <w:t>922 6039 0305</w:t>
      </w:r>
    </w:p>
    <w:p w14:paraId="1CABA814" w14:textId="489AC7AB"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r w:rsidR="00E967A4" w:rsidRPr="00696B81">
        <w:rPr>
          <w:rFonts w:ascii="Verdana" w:eastAsia="Calibri" w:hAnsi="Verdana" w:cs="Arial"/>
          <w:b/>
          <w:sz w:val="22"/>
          <w:szCs w:val="22"/>
        </w:rPr>
        <w:t>600994</w:t>
      </w:r>
      <w:bookmarkEnd w:id="1"/>
    </w:p>
    <w:p w14:paraId="66073AD1" w14:textId="2379039F" w:rsidR="00CC2D6C" w:rsidRPr="00696B81" w:rsidRDefault="00CC2D6C" w:rsidP="00AA1B10">
      <w:pPr>
        <w:pStyle w:val="Organization"/>
        <w:spacing w:after="0"/>
        <w:jc w:val="left"/>
        <w:rPr>
          <w:b w:val="0"/>
          <w:bCs/>
          <w:sz w:val="24"/>
        </w:rPr>
      </w:pPr>
    </w:p>
    <w:p w14:paraId="2072227B" w14:textId="26AEABB6"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ZOOM VIRTUAL NOTICED SAFETY AND CRIME REDUCTION COMMISSION MEETING: KHA FUNDING SUBCOMMITTEE scheduled</w:t>
      </w:r>
      <w:r w:rsidRPr="00696B81">
        <w:rPr>
          <w:rFonts w:ascii="Verdana" w:hAnsi="Verdana"/>
          <w:sz w:val="20"/>
          <w:szCs w:val="22"/>
        </w:rPr>
        <w:t xml:space="preserve"> </w:t>
      </w:r>
      <w:r w:rsidRPr="00696B81">
        <w:rPr>
          <w:rFonts w:ascii="Verdana" w:hAnsi="Verdana"/>
          <w:b/>
          <w:sz w:val="20"/>
          <w:szCs w:val="22"/>
        </w:rPr>
        <w:t xml:space="preserve">for Friday, </w:t>
      </w:r>
      <w:r w:rsidR="001275B4" w:rsidRPr="00696B81">
        <w:rPr>
          <w:rFonts w:ascii="Verdana" w:hAnsi="Verdana"/>
          <w:b/>
          <w:sz w:val="20"/>
          <w:szCs w:val="22"/>
        </w:rPr>
        <w:t>Febr</w:t>
      </w:r>
      <w:r w:rsidRPr="00696B81">
        <w:rPr>
          <w:rFonts w:ascii="Verdana" w:hAnsi="Verdana"/>
          <w:b/>
          <w:sz w:val="20"/>
          <w:szCs w:val="22"/>
        </w:rPr>
        <w:t xml:space="preserve">uary </w:t>
      </w:r>
      <w:r w:rsidR="00E967A4" w:rsidRPr="00696B81">
        <w:rPr>
          <w:rFonts w:ascii="Verdana" w:hAnsi="Verdana"/>
          <w:b/>
          <w:sz w:val="20"/>
          <w:szCs w:val="22"/>
        </w:rPr>
        <w:t>19</w:t>
      </w:r>
      <w:r w:rsidRPr="00696B81">
        <w:rPr>
          <w:rFonts w:ascii="Verdana" w:hAnsi="Verdana"/>
          <w:b/>
          <w:sz w:val="20"/>
          <w:szCs w:val="22"/>
        </w:rPr>
        <w:t xml:space="preserve">, 2021 </w:t>
      </w:r>
      <w:r w:rsidR="00641AD3" w:rsidRPr="00696B81">
        <w:rPr>
          <w:rFonts w:ascii="Verdana" w:hAnsi="Verdana"/>
          <w:b/>
          <w:sz w:val="20"/>
          <w:szCs w:val="22"/>
        </w:rPr>
        <w:t>10</w:t>
      </w:r>
      <w:r w:rsidRPr="00696B81">
        <w:rPr>
          <w:rFonts w:ascii="Verdana" w:hAnsi="Verdana"/>
          <w:b/>
          <w:sz w:val="20"/>
          <w:szCs w:val="22"/>
        </w:rPr>
        <w:t>:30 AM – 1</w:t>
      </w:r>
      <w:r w:rsidR="00641AD3" w:rsidRPr="00696B81">
        <w:rPr>
          <w:rFonts w:ascii="Verdana" w:hAnsi="Verdana"/>
          <w:b/>
          <w:sz w:val="20"/>
          <w:szCs w:val="22"/>
        </w:rPr>
        <w:t>2</w:t>
      </w:r>
      <w:r w:rsidRPr="00696B81">
        <w:rPr>
          <w:rFonts w:ascii="Verdana" w:hAnsi="Verdana"/>
          <w:b/>
          <w:sz w:val="20"/>
          <w:szCs w:val="22"/>
        </w:rPr>
        <w:t xml:space="preserve">:00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55A1885F" w14:textId="77777777" w:rsidR="00CC2D6C" w:rsidRPr="00696B81" w:rsidRDefault="00CC2D6C" w:rsidP="00CC2D6C">
      <w:pPr>
        <w:ind w:right="-270"/>
        <w:rPr>
          <w:rFonts w:ascii="Verdana" w:hAnsi="Verdana"/>
          <w:b/>
          <w:sz w:val="20"/>
          <w:szCs w:val="22"/>
        </w:rPr>
      </w:pPr>
    </w:p>
    <w:p w14:paraId="30F98D7D" w14:textId="37C13DB6" w:rsidR="00CC2D6C" w:rsidRPr="00696B81" w:rsidRDefault="00CC2D6C" w:rsidP="00CC2D6C">
      <w:pPr>
        <w:ind w:right="-270"/>
        <w:rPr>
          <w:rFonts w:ascii="Verdana" w:hAnsi="Verdana"/>
          <w:b/>
          <w:sz w:val="20"/>
          <w:szCs w:val="22"/>
        </w:rPr>
      </w:pPr>
      <w:r w:rsidRPr="00696B81">
        <w:rPr>
          <w:rFonts w:ascii="Verdana" w:hAnsi="Verdana"/>
          <w:b/>
          <w:sz w:val="20"/>
          <w:szCs w:val="22"/>
        </w:rPr>
        <w:lastRenderedPageBreak/>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present and no action will be taken at the meeting. </w:t>
      </w:r>
      <w:r w:rsidRPr="00696B81">
        <w:rPr>
          <w:rFonts w:ascii="Verdana" w:hAnsi="Verdana"/>
          <w:bCs/>
          <w:sz w:val="20"/>
          <w:szCs w:val="22"/>
        </w:rPr>
        <w:t xml:space="preserve">The meeting noticed herein is offered virtually through the Zoom.US- computer application – NO LOCATION is scheduled for Friday, </w:t>
      </w:r>
      <w:r w:rsidR="00CC1FEF" w:rsidRPr="00696B81">
        <w:rPr>
          <w:rFonts w:ascii="Verdana" w:hAnsi="Verdana"/>
          <w:bCs/>
          <w:sz w:val="20"/>
          <w:szCs w:val="22"/>
        </w:rPr>
        <w:t>Febr</w:t>
      </w:r>
      <w:r w:rsidRPr="00696B81">
        <w:rPr>
          <w:rFonts w:ascii="Verdana" w:hAnsi="Verdana"/>
          <w:bCs/>
          <w:sz w:val="20"/>
          <w:szCs w:val="22"/>
        </w:rPr>
        <w:t xml:space="preserve">uary </w:t>
      </w:r>
      <w:r w:rsidR="00E967A4" w:rsidRPr="00696B81">
        <w:rPr>
          <w:rFonts w:ascii="Verdana" w:hAnsi="Verdana"/>
          <w:bCs/>
          <w:sz w:val="20"/>
          <w:szCs w:val="22"/>
        </w:rPr>
        <w:t>19</w:t>
      </w:r>
      <w:r w:rsidRPr="00696B81">
        <w:rPr>
          <w:rFonts w:ascii="Verdana" w:hAnsi="Verdana"/>
          <w:bCs/>
          <w:sz w:val="20"/>
          <w:szCs w:val="22"/>
        </w:rPr>
        <w:t xml:space="preserve">, 2021 </w:t>
      </w:r>
      <w:r w:rsidR="00641AD3" w:rsidRPr="00696B81">
        <w:rPr>
          <w:rFonts w:ascii="Verdana" w:hAnsi="Verdana"/>
          <w:bCs/>
          <w:sz w:val="20"/>
          <w:szCs w:val="22"/>
        </w:rPr>
        <w:t>10</w:t>
      </w:r>
      <w:r w:rsidRPr="00696B81">
        <w:rPr>
          <w:rFonts w:ascii="Verdana" w:hAnsi="Verdana"/>
          <w:bCs/>
          <w:sz w:val="20"/>
          <w:szCs w:val="22"/>
        </w:rPr>
        <w:t>:30 AM – 1</w:t>
      </w:r>
      <w:r w:rsidR="00641AD3" w:rsidRPr="00696B81">
        <w:rPr>
          <w:rFonts w:ascii="Verdana" w:hAnsi="Verdana"/>
          <w:bCs/>
          <w:sz w:val="20"/>
          <w:szCs w:val="22"/>
        </w:rPr>
        <w:t>2</w:t>
      </w:r>
      <w:r w:rsidRPr="00696B81">
        <w:rPr>
          <w:rFonts w:ascii="Verdana" w:hAnsi="Verdana"/>
          <w:bCs/>
          <w:sz w:val="20"/>
          <w:szCs w:val="22"/>
        </w:rPr>
        <w:t xml:space="preserve">:00 </w:t>
      </w:r>
      <w:r w:rsidR="00641AD3" w:rsidRPr="00696B81">
        <w:rPr>
          <w:rFonts w:ascii="Verdana" w:hAnsi="Verdana"/>
          <w:bCs/>
          <w:sz w:val="20"/>
          <w:szCs w:val="22"/>
        </w:rPr>
        <w:t>P</w:t>
      </w:r>
      <w:r w:rsidRPr="00696B81">
        <w:rPr>
          <w:rFonts w:ascii="Verdana" w:hAnsi="Verdana"/>
          <w:bCs/>
          <w:sz w:val="20"/>
          <w:szCs w:val="22"/>
        </w:rPr>
        <w:t>M, - No Location- Jacksonville, Florida.</w:t>
      </w:r>
      <w:r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7940A441" w14:textId="33693A6A" w:rsidR="00C55D7C" w:rsidRPr="00696B81" w:rsidRDefault="00C55D7C" w:rsidP="00C55D7C">
      <w:pPr>
        <w:rPr>
          <w:rFonts w:ascii="Verdana" w:hAnsi="Verdana"/>
          <w:bCs/>
          <w:sz w:val="20"/>
          <w:szCs w:val="22"/>
        </w:rPr>
      </w:pPr>
      <w:r w:rsidRPr="00696B81">
        <w:rPr>
          <w:rFonts w:ascii="Verdana" w:hAnsi="Verdana"/>
          <w:bCs/>
          <w:sz w:val="20"/>
          <w:szCs w:val="22"/>
        </w:rPr>
        <w:t>Public access to the Zoom.US- computer application will be available in the Lynwood Roberts Room located on the 1</w:t>
      </w:r>
      <w:r w:rsidRPr="00696B81">
        <w:rPr>
          <w:rFonts w:ascii="Verdana" w:hAnsi="Verdana"/>
          <w:bCs/>
          <w:sz w:val="20"/>
          <w:szCs w:val="22"/>
          <w:vertAlign w:val="superscript"/>
        </w:rPr>
        <w:t>st</w:t>
      </w:r>
      <w:r w:rsidRPr="00696B81">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Nicoa Garrett at (904) 255-7532 or </w:t>
      </w:r>
      <w:hyperlink r:id="rId10" w:history="1">
        <w:r w:rsidRPr="00696B81">
          <w:rPr>
            <w:rStyle w:val="Hyperlink"/>
            <w:rFonts w:ascii="Verdana" w:hAnsi="Verdana"/>
            <w:bCs/>
            <w:sz w:val="20"/>
            <w:szCs w:val="22"/>
          </w:rPr>
          <w:t>nicoa@coj.net</w:t>
        </w:r>
      </w:hyperlink>
      <w:r w:rsidRPr="00696B81">
        <w:rPr>
          <w:rFonts w:ascii="Verdana" w:hAnsi="Verdana"/>
          <w:bCs/>
          <w:sz w:val="20"/>
          <w:szCs w:val="22"/>
        </w:rPr>
        <w:t xml:space="preserve">. </w:t>
      </w:r>
    </w:p>
    <w:p w14:paraId="3FEA51E4" w14:textId="77777777" w:rsidR="00C55D7C" w:rsidRPr="00696B81" w:rsidRDefault="00C55D7C" w:rsidP="00C55D7C">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48C9DA3" w14:textId="0853C701" w:rsidR="00CC2D6C" w:rsidRPr="00696B81" w:rsidRDefault="00CC2D6C" w:rsidP="00AA1B10">
      <w:pPr>
        <w:pStyle w:val="Organization"/>
        <w:spacing w:after="0"/>
        <w:jc w:val="left"/>
        <w:rPr>
          <w:rFonts w:ascii="Verdana" w:hAnsi="Verdana"/>
          <w:b w:val="0"/>
          <w:bCs/>
          <w:sz w:val="20"/>
          <w:szCs w:val="20"/>
        </w:rPr>
      </w:pPr>
    </w:p>
    <w:p w14:paraId="08D41181" w14:textId="77777777" w:rsidR="00C55D7C" w:rsidRPr="00696B81" w:rsidRDefault="00C55D7C" w:rsidP="00C55D7C">
      <w:pPr>
        <w:jc w:val="center"/>
        <w:rPr>
          <w:rFonts w:ascii="Verdana" w:hAnsi="Verdana" w:cs="Arial"/>
          <w:b/>
          <w:sz w:val="20"/>
        </w:rPr>
      </w:pPr>
    </w:p>
    <w:p w14:paraId="76F428E1" w14:textId="035256AE" w:rsidR="00C55D7C" w:rsidRPr="00696B81" w:rsidRDefault="00C55D7C" w:rsidP="00C55D7C">
      <w:pPr>
        <w:jc w:val="center"/>
        <w:rPr>
          <w:rFonts w:ascii="Verdana" w:hAnsi="Verdana" w:cs="Arial"/>
          <w:b/>
          <w:sz w:val="20"/>
        </w:rPr>
      </w:pPr>
      <w:r w:rsidRPr="00696B81">
        <w:rPr>
          <w:rFonts w:ascii="Verdana" w:hAnsi="Verdana" w:cs="Arial"/>
          <w:b/>
          <w:sz w:val="20"/>
        </w:rPr>
        <w:lastRenderedPageBreak/>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085244E5"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Pr="00696B81">
        <w:rPr>
          <w:rFonts w:ascii="Verdana" w:eastAsia="Calibri" w:hAnsi="Verdana" w:cs="Arial"/>
          <w:b/>
          <w:sz w:val="22"/>
          <w:szCs w:val="22"/>
        </w:rPr>
        <w:t xml:space="preserve">922 6039 0305        </w:t>
      </w:r>
      <w:r w:rsidR="00C55D7C" w:rsidRPr="00696B81">
        <w:rPr>
          <w:rFonts w:ascii="Verdana" w:hAnsi="Verdana" w:cs="Arial"/>
          <w:b/>
          <w:bCs/>
          <w:sz w:val="22"/>
        </w:rPr>
        <w:t xml:space="preserve">Passcode: </w:t>
      </w:r>
      <w:r w:rsidRPr="00696B81">
        <w:rPr>
          <w:rFonts w:ascii="Verdana" w:eastAsia="Calibri" w:hAnsi="Verdana" w:cs="Arial"/>
          <w:b/>
          <w:sz w:val="22"/>
          <w:szCs w:val="22"/>
        </w:rPr>
        <w:t>600994</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7259960E"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Watch it on your computer. Streaming site (or COJ streaming site): </w:t>
      </w:r>
    </w:p>
    <w:p w14:paraId="71DE8454" w14:textId="77777777" w:rsidR="00C55D7C" w:rsidRPr="00696B81" w:rsidRDefault="00380875"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696B81">
          <w:rPr>
            <w:rFonts w:ascii="Verdana" w:hAnsi="Verdana" w:cs="Arial"/>
            <w:color w:val="0000FF"/>
            <w:sz w:val="20"/>
            <w:u w:val="single"/>
          </w:rPr>
          <w:t>https://www.coj.net/city-council/city-council-meetings-online</w:t>
        </w:r>
      </w:hyperlink>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9F01174" w14:textId="07D638B4"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E967A4" w:rsidRPr="00696B81">
        <w:rPr>
          <w:rFonts w:ascii="Verdana" w:eastAsia="Calibri" w:hAnsi="Verdana" w:cs="Arial"/>
          <w:b/>
          <w:sz w:val="22"/>
          <w:szCs w:val="22"/>
        </w:rPr>
        <w:t xml:space="preserve">922 6039 0305        </w:t>
      </w:r>
      <w:r w:rsidRPr="00696B81">
        <w:rPr>
          <w:rFonts w:ascii="Verdana" w:hAnsi="Verdana" w:cs="Arial"/>
          <w:b/>
          <w:bCs/>
          <w:sz w:val="22"/>
        </w:rPr>
        <w:t>Passcode:</w:t>
      </w:r>
      <w:r w:rsidR="00154C78" w:rsidRPr="00696B81">
        <w:rPr>
          <w:rFonts w:ascii="Verdana" w:hAnsi="Verdana" w:cs="Arial"/>
          <w:b/>
          <w:bCs/>
          <w:sz w:val="22"/>
        </w:rPr>
        <w:t xml:space="preserve"> </w:t>
      </w:r>
      <w:bookmarkStart w:id="2" w:name="_Hlk63343778"/>
      <w:r w:rsidR="00E967A4" w:rsidRPr="00696B81">
        <w:rPr>
          <w:rFonts w:ascii="Verdana" w:eastAsia="Calibri" w:hAnsi="Verdana" w:cs="Arial"/>
          <w:b/>
          <w:sz w:val="22"/>
          <w:szCs w:val="22"/>
        </w:rPr>
        <w:t>600994</w:t>
      </w:r>
    </w:p>
    <w:bookmarkEnd w:id="2"/>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4" w:history="1">
        <w:r w:rsidRPr="00696B81">
          <w:rPr>
            <w:rFonts w:ascii="Verdana" w:hAnsi="Verdana" w:cs="Arial"/>
            <w:color w:val="0000FF"/>
            <w:sz w:val="20"/>
            <w:u w:val="single"/>
          </w:rPr>
          <w:t>https://zoom.us/u/a3xTSU8H6</w:t>
        </w:r>
      </w:hyperlink>
    </w:p>
    <w:p w14:paraId="0C16D585"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Look at the digital recording after the meeting located on the website under available archives- City Council click link: </w:t>
      </w:r>
      <w:hyperlink r:id="rId15" w:history="1">
        <w:r w:rsidRPr="00696B81">
          <w:rPr>
            <w:rFonts w:ascii="Verdana" w:hAnsi="Verdana" w:cs="Arial"/>
            <w:color w:val="0000FF"/>
            <w:sz w:val="20"/>
            <w:u w:val="single"/>
          </w:rPr>
          <w:t>https://www.coj.net/city-council/city-council-meetings-online</w:t>
        </w:r>
      </w:hyperlink>
      <w:r w:rsidRPr="00696B81">
        <w:rPr>
          <w:rFonts w:ascii="Verdana" w:hAnsi="Verdana" w:cs="Arial"/>
          <w:sz w:val="20"/>
        </w:rPr>
        <w:t xml:space="preserve">. </w:t>
      </w:r>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6A277D0A"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Pr="00696B81" w:rsidRDefault="00C55D7C" w:rsidP="00C55D7C">
      <w:pPr>
        <w:rPr>
          <w:rFonts w:ascii="Verdana" w:hAnsi="Verdana" w:cs="Arial"/>
          <w:bCs/>
          <w:sz w:val="20"/>
        </w:rPr>
      </w:pPr>
    </w:p>
    <w:p w14:paraId="552B673C" w14:textId="7D244F12" w:rsidR="00C55D7C" w:rsidRPr="00696B81" w:rsidRDefault="00C55D7C" w:rsidP="00C55D7C">
      <w:pPr>
        <w:rPr>
          <w:rFonts w:ascii="Verdana" w:hAnsi="Verdana" w:cs="Arial"/>
          <w:bCs/>
          <w:sz w:val="20"/>
        </w:rPr>
      </w:pPr>
    </w:p>
    <w:p w14:paraId="2439E26C" w14:textId="77777777" w:rsidR="00C55D7C" w:rsidRPr="00696B81" w:rsidRDefault="00C55D7C" w:rsidP="00C55D7C">
      <w:pPr>
        <w:spacing w:after="0"/>
        <w:jc w:val="center"/>
        <w:rPr>
          <w:rFonts w:ascii="Verdana" w:hAnsi="Verdana" w:cs="Arial"/>
          <w:b/>
          <w:sz w:val="20"/>
        </w:rPr>
      </w:pPr>
      <w:r w:rsidRPr="00696B81">
        <w:rPr>
          <w:rFonts w:ascii="Verdana" w:hAnsi="Verdana" w:cs="Arial"/>
          <w:b/>
          <w:sz w:val="20"/>
        </w:rPr>
        <w:lastRenderedPageBreak/>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6"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77777777" w:rsidR="00E967A4" w:rsidRPr="00696B81" w:rsidRDefault="008C138A" w:rsidP="00E967A4">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E967A4" w:rsidRPr="00696B81">
        <w:rPr>
          <w:rFonts w:ascii="Verdana" w:eastAsia="Calibri" w:hAnsi="Verdana" w:cs="Arial"/>
          <w:b/>
          <w:sz w:val="22"/>
          <w:szCs w:val="22"/>
        </w:rPr>
        <w:t xml:space="preserve">922 6039 0305        </w:t>
      </w:r>
      <w:r w:rsidRPr="00696B81">
        <w:rPr>
          <w:rFonts w:ascii="Verdana" w:hAnsi="Verdana" w:cs="Arial"/>
          <w:b/>
          <w:bCs/>
          <w:sz w:val="22"/>
        </w:rPr>
        <w:t xml:space="preserve">Passcode: </w:t>
      </w:r>
      <w:r w:rsidR="00E967A4" w:rsidRPr="00696B81">
        <w:rPr>
          <w:rFonts w:ascii="Verdana" w:eastAsia="Calibri" w:hAnsi="Verdana" w:cs="Arial"/>
          <w:b/>
          <w:sz w:val="22"/>
          <w:szCs w:val="22"/>
        </w:rPr>
        <w:t>600994</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3"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3"/>
    <w:p w14:paraId="7B5851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 xml:space="preserve">feature located within the Zoom App *9, wait to be </w:t>
      </w:r>
      <w:r w:rsidRPr="00696B81">
        <w:rPr>
          <w:rFonts w:ascii="Verdana" w:hAnsi="Verdana" w:cs="Arial"/>
          <w:sz w:val="20"/>
        </w:rPr>
        <w:lastRenderedPageBreak/>
        <w:t>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696B81">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4"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4"/>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5" w:name="_Hlk61346886"/>
          <w:r w:rsidRPr="006F7FC3">
            <w:rPr>
              <w:rFonts w:ascii="Myriad Pro Cond" w:eastAsia="Calibri" w:hAnsi="Myriad Pro Cond"/>
              <w:color w:val="1F4F73"/>
              <w:sz w:val="16"/>
              <w:szCs w:val="22"/>
            </w:rPr>
            <w:t>ONE CITY. ONE JACKSONVILLE.</w:t>
          </w:r>
          <w:bookmarkEnd w:id="5"/>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6"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6"/>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41926"/>
    <w:rsid w:val="000524D7"/>
    <w:rsid w:val="000534FF"/>
    <w:rsid w:val="000559BA"/>
    <w:rsid w:val="000E1CD9"/>
    <w:rsid w:val="0012177B"/>
    <w:rsid w:val="0012244C"/>
    <w:rsid w:val="00125B79"/>
    <w:rsid w:val="001275B4"/>
    <w:rsid w:val="00154C78"/>
    <w:rsid w:val="00170E9C"/>
    <w:rsid w:val="00193D9B"/>
    <w:rsid w:val="001B4272"/>
    <w:rsid w:val="0021407E"/>
    <w:rsid w:val="00243D02"/>
    <w:rsid w:val="00272ABC"/>
    <w:rsid w:val="002F19BE"/>
    <w:rsid w:val="002F19D5"/>
    <w:rsid w:val="003164F3"/>
    <w:rsid w:val="00316C23"/>
    <w:rsid w:val="00323D52"/>
    <w:rsid w:val="00332CF3"/>
    <w:rsid w:val="00341122"/>
    <w:rsid w:val="00380875"/>
    <w:rsid w:val="003946DF"/>
    <w:rsid w:val="003A759D"/>
    <w:rsid w:val="003C02F6"/>
    <w:rsid w:val="003F31DD"/>
    <w:rsid w:val="003F6719"/>
    <w:rsid w:val="00430C7C"/>
    <w:rsid w:val="0049691A"/>
    <w:rsid w:val="004E29EF"/>
    <w:rsid w:val="005323C0"/>
    <w:rsid w:val="005555B5"/>
    <w:rsid w:val="005578C9"/>
    <w:rsid w:val="00564B60"/>
    <w:rsid w:val="005D2B86"/>
    <w:rsid w:val="00615DED"/>
    <w:rsid w:val="00621A25"/>
    <w:rsid w:val="006261AC"/>
    <w:rsid w:val="006279CD"/>
    <w:rsid w:val="00641AD3"/>
    <w:rsid w:val="00647F0C"/>
    <w:rsid w:val="0065155C"/>
    <w:rsid w:val="00663AC9"/>
    <w:rsid w:val="00683033"/>
    <w:rsid w:val="00696B81"/>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C3B7E"/>
    <w:rsid w:val="007E4210"/>
    <w:rsid w:val="008C138A"/>
    <w:rsid w:val="008C1DEA"/>
    <w:rsid w:val="008C4EA9"/>
    <w:rsid w:val="008C583C"/>
    <w:rsid w:val="00913F9D"/>
    <w:rsid w:val="00925080"/>
    <w:rsid w:val="0093287C"/>
    <w:rsid w:val="00942815"/>
    <w:rsid w:val="009651EF"/>
    <w:rsid w:val="00994CC9"/>
    <w:rsid w:val="00995548"/>
    <w:rsid w:val="009A34F6"/>
    <w:rsid w:val="009D5F97"/>
    <w:rsid w:val="009F3FDB"/>
    <w:rsid w:val="009F5FD0"/>
    <w:rsid w:val="00A047D8"/>
    <w:rsid w:val="00A1127D"/>
    <w:rsid w:val="00A12EAE"/>
    <w:rsid w:val="00A25FD3"/>
    <w:rsid w:val="00A32DE9"/>
    <w:rsid w:val="00A71D08"/>
    <w:rsid w:val="00A917CE"/>
    <w:rsid w:val="00AA1B10"/>
    <w:rsid w:val="00AA5CAB"/>
    <w:rsid w:val="00AD0486"/>
    <w:rsid w:val="00B225D5"/>
    <w:rsid w:val="00B8353F"/>
    <w:rsid w:val="00B93E5B"/>
    <w:rsid w:val="00BD0E68"/>
    <w:rsid w:val="00C0400D"/>
    <w:rsid w:val="00C12DA5"/>
    <w:rsid w:val="00C227D3"/>
    <w:rsid w:val="00C55D7C"/>
    <w:rsid w:val="00C91D7E"/>
    <w:rsid w:val="00C93AC1"/>
    <w:rsid w:val="00CA3F46"/>
    <w:rsid w:val="00CC1FEF"/>
    <w:rsid w:val="00CC2D6C"/>
    <w:rsid w:val="00D039C6"/>
    <w:rsid w:val="00D30FB6"/>
    <w:rsid w:val="00D43504"/>
    <w:rsid w:val="00D438F8"/>
    <w:rsid w:val="00D6360F"/>
    <w:rsid w:val="00D63E46"/>
    <w:rsid w:val="00D71F62"/>
    <w:rsid w:val="00D877E9"/>
    <w:rsid w:val="00DB3CF3"/>
    <w:rsid w:val="00DC29F7"/>
    <w:rsid w:val="00E13513"/>
    <w:rsid w:val="00E15116"/>
    <w:rsid w:val="00E307C6"/>
    <w:rsid w:val="00E337EA"/>
    <w:rsid w:val="00E35A9E"/>
    <w:rsid w:val="00E44288"/>
    <w:rsid w:val="00E453BC"/>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TotalTime>
  <Pages>5</Pages>
  <Words>1275</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2021-01-28T16:59:00Z</cp:lastPrinted>
  <dcterms:created xsi:type="dcterms:W3CDTF">2021-02-17T17:06:00Z</dcterms:created>
  <dcterms:modified xsi:type="dcterms:W3CDTF">2021-02-17T19:07:00Z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